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298" w:rsidRDefault="00245298" w:rsidP="00365B89">
      <w:pPr>
        <w:jc w:val="center"/>
        <w:rPr>
          <w:rFonts w:ascii="Arial Black" w:hAnsi="Arial Black"/>
          <w:color w:val="C00000"/>
          <w:sz w:val="36"/>
        </w:rPr>
      </w:pPr>
      <w:r>
        <w:rPr>
          <w:rFonts w:ascii="Arial Black" w:hAnsi="Arial Black"/>
          <w:color w:val="C00000"/>
          <w:sz w:val="36"/>
        </w:rPr>
        <w:t xml:space="preserve">CE QUE L’INSPECTION DU TRAVAIL N’A PAS ENCORE VU : </w:t>
      </w:r>
    </w:p>
    <w:p w:rsidR="00245298" w:rsidRPr="00365B89" w:rsidRDefault="00245298" w:rsidP="00365B89">
      <w:pPr>
        <w:jc w:val="center"/>
        <w:rPr>
          <w:rFonts w:ascii="Arial Black" w:hAnsi="Arial Black"/>
          <w:color w:val="C00000"/>
          <w:sz w:val="32"/>
        </w:rPr>
      </w:pPr>
      <w:r w:rsidRPr="00365B89">
        <w:rPr>
          <w:rFonts w:ascii="Arial Black" w:hAnsi="Arial Black"/>
          <w:color w:val="C00000"/>
          <w:sz w:val="32"/>
        </w:rPr>
        <w:t xml:space="preserve">Les conditions d’hygiène des salariés à </w:t>
      </w:r>
    </w:p>
    <w:p w:rsidR="00245298" w:rsidRPr="00365B89" w:rsidRDefault="00245298" w:rsidP="0047414F">
      <w:pPr>
        <w:jc w:val="center"/>
        <w:rPr>
          <w:rFonts w:ascii="Arial Black" w:hAnsi="Arial Black"/>
          <w:color w:val="C00000"/>
          <w:sz w:val="32"/>
        </w:rPr>
      </w:pPr>
      <w:r w:rsidRPr="00365B89">
        <w:rPr>
          <w:rFonts w:ascii="Arial Black" w:hAnsi="Arial Black"/>
          <w:color w:val="C00000"/>
          <w:sz w:val="32"/>
        </w:rPr>
        <w:t>SONIL Fourques</w:t>
      </w:r>
    </w:p>
    <w:p w:rsidR="00245298" w:rsidRPr="00365B89" w:rsidRDefault="00245298" w:rsidP="006C26C2">
      <w:pPr>
        <w:jc w:val="center"/>
        <w:rPr>
          <w:rFonts w:ascii="Arial Black" w:hAnsi="Arial Black"/>
          <w:sz w:val="32"/>
          <w:szCs w:val="32"/>
        </w:rPr>
      </w:pPr>
      <w:r>
        <w:rPr>
          <w:noProof/>
          <w:lang w:eastAsia="fr-FR"/>
        </w:rPr>
        <w:pict>
          <v:shape id="Image 9" o:spid="_x0000_s1026" type="#_x0000_t75" alt="photo6.jpg" style="position:absolute;left:0;text-align:left;margin-left:69pt;margin-top:367.7pt;width:330.6pt;height:218.8pt;z-index:251661312;visibility:visible">
            <v:imagedata r:id="rId5" o:title="" croptop="1140f" cropbottom="42195f" cropleft="2927f" cropright="14788f"/>
          </v:shape>
        </w:pict>
      </w:r>
      <w:r>
        <w:rPr>
          <w:noProof/>
          <w:lang w:eastAsia="fr-FR"/>
        </w:rPr>
        <w:pict>
          <v:shape id="Image 6" o:spid="_x0000_s1027" type="#_x0000_t75" alt="photo4.jpg" style="position:absolute;left:0;text-align:left;margin-left:242pt;margin-top:33.85pt;width:227.55pt;height:153.35pt;z-index:251660288;visibility:visible">
            <v:imagedata r:id="rId6" o:title="" croptop="2813f" cropbottom="40067f" cropleft="3250f" cropright="14082f"/>
          </v:shape>
        </w:pict>
      </w:r>
      <w:r>
        <w:rPr>
          <w:noProof/>
          <w:lang w:eastAsia="fr-FR"/>
        </w:rPr>
        <w:pict>
          <v:shape id="Image 0" o:spid="_x0000_s1028" type="#_x0000_t75" alt="photo1.jpg" style="position:absolute;left:0;text-align:left;margin-left:-14.2pt;margin-top:33.85pt;width:232.25pt;height:153.35pt;z-index:251657216;visibility:visible">
            <v:imagedata r:id="rId7" o:title="" cropbottom="34005f" cropleft="31955f"/>
          </v:shape>
        </w:pict>
      </w:r>
      <w:r>
        <w:rPr>
          <w:noProof/>
          <w:lang w:eastAsia="fr-FR"/>
        </w:rPr>
        <w:pict>
          <v:shape id="Image 1" o:spid="_x0000_s1029" type="#_x0000_t75" alt="photo2.jpg" style="position:absolute;left:0;text-align:left;margin-left:-14.2pt;margin-top:199.35pt;width:233.35pt;height:154.25pt;z-index:251658240;visibility:visible">
            <v:imagedata r:id="rId8" o:title="" cropbottom="33695f" cropleft="31847f"/>
          </v:shape>
        </w:pict>
      </w:r>
      <w:r>
        <w:rPr>
          <w:noProof/>
          <w:lang w:eastAsia="fr-FR"/>
        </w:rPr>
        <w:pict>
          <v:shape id="Image 3" o:spid="_x0000_s1030" type="#_x0000_t75" alt="photo2.jpg" style="position:absolute;left:0;text-align:left;margin-left:242pt;margin-top:199.35pt;width:231.5pt;height:154.25pt;z-index:251659264;visibility:visible">
            <v:imagedata r:id="rId8" o:title="" croptop="31686f" cropbottom="2009f" cropleft="32064f"/>
          </v:shape>
        </w:pict>
      </w:r>
      <w:r w:rsidRPr="00365B89">
        <w:rPr>
          <w:rFonts w:ascii="Arial Black" w:hAnsi="Arial Black"/>
          <w:sz w:val="32"/>
          <w:szCs w:val="32"/>
        </w:rPr>
        <w:t>(Groupe VINCI Construction)</w:t>
      </w:r>
    </w:p>
    <w:p w:rsidR="00245298" w:rsidRDefault="00245298" w:rsidP="0047414F">
      <w:pPr>
        <w:jc w:val="center"/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  <w:rPr>
          <w:noProof/>
          <w:lang w:eastAsia="fr-FR"/>
        </w:rPr>
      </w:pPr>
    </w:p>
    <w:p w:rsidR="00245298" w:rsidRDefault="00245298" w:rsidP="0047414F">
      <w:pPr>
        <w:jc w:val="center"/>
      </w:pPr>
    </w:p>
    <w:p w:rsidR="00245298" w:rsidRDefault="00245298" w:rsidP="0047414F">
      <w:pPr>
        <w:jc w:val="center"/>
      </w:pPr>
    </w:p>
    <w:p w:rsidR="00245298" w:rsidRDefault="00245298" w:rsidP="0047414F">
      <w:pPr>
        <w:jc w:val="center"/>
      </w:pPr>
    </w:p>
    <w:p w:rsidR="00245298" w:rsidRDefault="00245298" w:rsidP="0047414F">
      <w:pPr>
        <w:jc w:val="center"/>
      </w:pPr>
    </w:p>
    <w:p w:rsidR="00245298" w:rsidRDefault="00245298" w:rsidP="0047414F">
      <w:pPr>
        <w:jc w:val="center"/>
      </w:pPr>
    </w:p>
    <w:p w:rsidR="00245298" w:rsidRDefault="00245298"/>
    <w:p w:rsidR="00245298" w:rsidRDefault="00245298"/>
    <w:p w:rsidR="00245298" w:rsidRDefault="00245298"/>
    <w:p w:rsidR="00245298" w:rsidRDefault="00245298">
      <w:r>
        <w:rPr>
          <w:noProof/>
          <w:lang w:eastAsia="fr-FR"/>
        </w:rPr>
        <w:pict>
          <v:shape id="Image 4" o:spid="_x0000_s1031" type="#_x0000_t75" alt="photo3.jpg" style="position:absolute;margin-left:67.15pt;margin-top:259.2pt;width:337.15pt;height:222.5pt;z-index:251656192;visibility:visible">
            <v:imagedata r:id="rId9" o:title="" croptop="1901f" cropbottom="41055f" cropleft="2275f" cropright="14624f"/>
          </v:shape>
        </w:pict>
      </w:r>
      <w:r>
        <w:rPr>
          <w:noProof/>
          <w:lang w:eastAsia="fr-FR"/>
        </w:rPr>
        <w:pict>
          <v:shape id="Image 5" o:spid="_x0000_s1032" type="#_x0000_t75" alt="photo3.jpg" style="position:absolute;margin-left:69pt;margin-top:23.55pt;width:336.05pt;height:225.35pt;z-index:251654144;visibility:visible">
            <v:imagedata r:id="rId9" o:title="" croptop="29803f" cropbottom="12924f" cropleft="3141f" cropright="14299f"/>
          </v:shape>
        </w:pict>
      </w:r>
    </w:p>
    <w:p w:rsidR="00245298" w:rsidRDefault="00245298"/>
    <w:p w:rsidR="00245298" w:rsidRDefault="00245298"/>
    <w:p w:rsidR="00245298" w:rsidRDefault="00245298"/>
    <w:p w:rsidR="00245298" w:rsidRDefault="00245298"/>
    <w:p w:rsidR="00245298" w:rsidRDefault="00245298"/>
    <w:p w:rsidR="00245298" w:rsidRDefault="00245298"/>
    <w:p w:rsidR="00245298" w:rsidRDefault="00245298"/>
    <w:p w:rsidR="00245298" w:rsidRDefault="00245298" w:rsidP="00365B89">
      <w:pPr>
        <w:tabs>
          <w:tab w:val="right" w:pos="9072"/>
        </w:tabs>
      </w:pPr>
      <w:r>
        <w:tab/>
      </w:r>
    </w:p>
    <w:p w:rsidR="00245298" w:rsidRDefault="00245298"/>
    <w:p w:rsidR="00245298" w:rsidRDefault="00245298"/>
    <w:p w:rsidR="00245298" w:rsidRDefault="00245298"/>
    <w:p w:rsidR="00245298" w:rsidRDefault="00245298"/>
    <w:p w:rsidR="00245298" w:rsidRDefault="00245298"/>
    <w:p w:rsidR="00245298" w:rsidRDefault="00245298"/>
    <w:p w:rsidR="00245298" w:rsidRDefault="00245298">
      <w:r>
        <w:rPr>
          <w:noProof/>
          <w:lang w:eastAsia="fr-FR"/>
        </w:rPr>
        <w:pict>
          <v:shape id="Image 8" o:spid="_x0000_s1033" type="#_x0000_t75" alt="photo5.jpg" style="position:absolute;margin-left:68.1pt;margin-top:112.3pt;width:337.9pt;height:227.2pt;z-index:251655168;visibility:visible">
            <v:imagedata r:id="rId10" o:title="" croptop="32160f" cropbottom="10796f" cropleft="6391f" cropright="11374f"/>
          </v:shape>
        </w:pict>
      </w:r>
    </w:p>
    <w:sectPr w:rsidR="00245298" w:rsidSect="00E15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>
        <v:imagedata r:id="rId1" o:title=""/>
      </v:shape>
    </w:pict>
  </w:numPicBullet>
  <w:abstractNum w:abstractNumId="0">
    <w:nsid w:val="22666CA8"/>
    <w:multiLevelType w:val="multilevel"/>
    <w:tmpl w:val="6B284950"/>
    <w:lvl w:ilvl="0">
      <w:start w:val="1"/>
      <w:numFmt w:val="bullet"/>
      <w:lvlText w:val=""/>
      <w:lvlJc w:val="left"/>
      <w:pPr>
        <w:tabs>
          <w:tab w:val="num" w:pos="54"/>
        </w:tabs>
        <w:ind w:left="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74"/>
        </w:tabs>
        <w:ind w:left="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14F"/>
    <w:rsid w:val="001A68E6"/>
    <w:rsid w:val="001B3578"/>
    <w:rsid w:val="00245298"/>
    <w:rsid w:val="00365B89"/>
    <w:rsid w:val="00406204"/>
    <w:rsid w:val="0047414F"/>
    <w:rsid w:val="006B2575"/>
    <w:rsid w:val="006C26C2"/>
    <w:rsid w:val="00A707EA"/>
    <w:rsid w:val="00E1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C3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5B8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365B8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54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5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6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46516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6515">
                      <w:marLeft w:val="0"/>
                      <w:marRight w:val="0"/>
                      <w:marTop w:val="300"/>
                      <w:marBottom w:val="24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3795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5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54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28</Words>
  <Characters>154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 QUE L’INSPECTION DU TRAVAIL N’A PAS ENCORE VU : </dc:title>
  <dc:subject/>
  <dc:creator>Asus1</dc:creator>
  <cp:keywords/>
  <dc:description/>
  <cp:lastModifiedBy>dedieu-m</cp:lastModifiedBy>
  <cp:revision>2</cp:revision>
  <dcterms:created xsi:type="dcterms:W3CDTF">2011-01-14T07:40:00Z</dcterms:created>
  <dcterms:modified xsi:type="dcterms:W3CDTF">2011-01-14T07:40:00Z</dcterms:modified>
</cp:coreProperties>
</file>